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BB2" w:rsidRPr="002015E2" w:rsidRDefault="00676BB2" w:rsidP="009132C9">
      <w:pPr>
        <w:bidi/>
        <w:spacing w:after="0" w:line="240" w:lineRule="auto"/>
        <w:jc w:val="center"/>
        <w:rPr>
          <w:rFonts w:ascii="Noto Naskh Arabic" w:hAnsi="Noto Naskh Arabic" w:cs="Noto Naskh Arabic"/>
          <w:b/>
          <w:bCs/>
          <w:sz w:val="24"/>
          <w:szCs w:val="24"/>
          <w:rtl/>
          <w:lang w:val="en-US"/>
        </w:rPr>
        <w:sectPr w:rsidR="00676BB2" w:rsidRPr="002015E2" w:rsidSect="0032263E">
          <w:headerReference w:type="default" r:id="rId9"/>
          <w:footerReference w:type="default" r:id="rId10"/>
          <w:type w:val="continuous"/>
          <w:pgSz w:w="11906" w:h="16838" w:code="9"/>
          <w:pgMar w:top="3402" w:right="851" w:bottom="851" w:left="851" w:header="3402" w:footer="1544" w:gutter="0"/>
          <w:cols w:space="720"/>
          <w:bidi/>
          <w:docGrid w:linePitch="360"/>
        </w:sectPr>
      </w:pPr>
    </w:p>
    <w:p w:rsidR="00B5683F" w:rsidRDefault="00B5683F" w:rsidP="00B5683F">
      <w:pPr>
        <w:bidi/>
        <w:spacing w:after="0" w:line="240" w:lineRule="auto"/>
        <w:rPr>
          <w:rFonts w:ascii="Unikurd Hejar" w:hAnsi="Unikurd Hejar" w:cs="Unikurd Hejar"/>
          <w:sz w:val="36"/>
          <w:szCs w:val="36"/>
          <w:rtl/>
          <w:lang w:val="en-US"/>
        </w:rPr>
      </w:pPr>
    </w:p>
    <w:p w:rsidR="00B0355A" w:rsidRDefault="00B0355A" w:rsidP="00CA2F8C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</w:p>
    <w:p w:rsidR="00CA2F8C" w:rsidRDefault="00CA2F8C" w:rsidP="003958E1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rtl/>
          <w:lang w:val="en-US" w:bidi="ar-OM"/>
        </w:rPr>
      </w:pPr>
      <w:r w:rsidRPr="00CA2F8C">
        <w:rPr>
          <w:rFonts w:ascii="Unikurd Hejar" w:hAnsi="Unikurd Hejar" w:cs="Unikurd Hejar" w:hint="cs"/>
          <w:sz w:val="36"/>
          <w:szCs w:val="36"/>
          <w:rtl/>
          <w:lang w:val="en-US"/>
        </w:rPr>
        <w:t>بەڕێز</w:t>
      </w:r>
      <w:r w:rsidRPr="00CA2F8C">
        <w:rPr>
          <w:rFonts w:ascii="Unikurd Hejar" w:hAnsi="Unikurd Hejar" w:cs="Unikurd Hejar"/>
          <w:sz w:val="36"/>
          <w:szCs w:val="36"/>
          <w:rtl/>
          <w:lang w:val="en-US"/>
        </w:rPr>
        <w:t xml:space="preserve">: </w:t>
      </w:r>
      <w:r w:rsidR="00120FDF">
        <w:rPr>
          <w:rFonts w:ascii="Unikurd Hejar" w:hAnsi="Unikurd Hejar" w:cs="Unikurd Hejar" w:hint="cs"/>
          <w:sz w:val="36"/>
          <w:szCs w:val="36"/>
          <w:rtl/>
          <w:lang w:val="en-US" w:bidi="ar-OM"/>
        </w:rPr>
        <w:t xml:space="preserve">د. </w:t>
      </w:r>
      <w:r w:rsidR="00DF6942">
        <w:rPr>
          <w:rFonts w:ascii="Unikurd Hejar" w:hAnsi="Unikurd Hejar" w:cs="Unikurd Hejar" w:hint="cs"/>
          <w:sz w:val="36"/>
          <w:szCs w:val="36"/>
          <w:rtl/>
          <w:lang w:val="en-US" w:bidi="ar-OM"/>
        </w:rPr>
        <w:t xml:space="preserve">مزگین </w:t>
      </w:r>
      <w:r w:rsidR="003958E1">
        <w:rPr>
          <w:rFonts w:ascii="Unikurd Hejar" w:hAnsi="Unikurd Hejar" w:cs="Unikurd Hejar" w:hint="cs"/>
          <w:sz w:val="36"/>
          <w:szCs w:val="36"/>
          <w:rtl/>
          <w:lang w:val="en-US" w:bidi="ar-OM"/>
        </w:rPr>
        <w:t>عەبدولڕەحمان</w:t>
      </w:r>
    </w:p>
    <w:p w:rsidR="00254798" w:rsidRPr="00CA2F8C" w:rsidRDefault="00120FDF" w:rsidP="00120FDF">
      <w:pPr>
        <w:tabs>
          <w:tab w:val="left" w:pos="3949"/>
        </w:tabs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  <w:r>
        <w:rPr>
          <w:rFonts w:ascii="Unikurd Hejar" w:hAnsi="Unikurd Hejar" w:cs="Unikurd Hejar"/>
          <w:sz w:val="36"/>
          <w:szCs w:val="36"/>
          <w:rtl/>
          <w:lang w:val="en-US"/>
        </w:rPr>
        <w:tab/>
      </w:r>
      <w:bookmarkStart w:id="0" w:name="_GoBack"/>
      <w:bookmarkEnd w:id="0"/>
    </w:p>
    <w:p w:rsidR="00B0355A" w:rsidRPr="00B0355A" w:rsidRDefault="00B0355A" w:rsidP="00B0355A">
      <w:pPr>
        <w:bidi/>
        <w:spacing w:after="0" w:line="240" w:lineRule="auto"/>
        <w:jc w:val="center"/>
        <w:rPr>
          <w:rFonts w:ascii="Unikurd Hejar" w:hAnsi="Unikurd Hejar" w:cs="Unikurd Hejar"/>
          <w:sz w:val="36"/>
          <w:szCs w:val="36"/>
          <w:lang w:val="en-US"/>
        </w:rPr>
      </w:pP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/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هەڵسەنگاندنی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توێژینەوە</w:t>
      </w:r>
    </w:p>
    <w:p w:rsidR="00B0355A" w:rsidRPr="00B0355A" w:rsidRDefault="00B0355A" w:rsidP="00B0355A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</w:p>
    <w:p w:rsidR="00B0355A" w:rsidRPr="00DF6942" w:rsidRDefault="00B0355A" w:rsidP="00DF6942">
      <w:pPr>
        <w:bidi/>
        <w:jc w:val="both"/>
        <w:rPr>
          <w:rFonts w:ascii="Unikurd Hejar" w:hAnsi="Unikurd Hejar" w:cs="Unikurd Hejar"/>
          <w:sz w:val="36"/>
          <w:szCs w:val="36"/>
          <w:lang w:val="en-US"/>
        </w:rPr>
      </w:pP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لەبەرچاوگرتنی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پلە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و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پایەی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زانستیی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بەڕێزتان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وا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ئەم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توێژینەوەیە،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كە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ناو</w:t>
      </w:r>
      <w:r>
        <w:rPr>
          <w:rFonts w:ascii="Unikurd Hejar" w:hAnsi="Unikurd Hejar" w:cs="Unikurd Hejar" w:hint="cs"/>
          <w:sz w:val="36"/>
          <w:szCs w:val="36"/>
          <w:rtl/>
          <w:lang w:val="en-US"/>
        </w:rPr>
        <w:t>و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نیشانی</w:t>
      </w:r>
      <w:r w:rsidR="00292528">
        <w:rPr>
          <w:rFonts w:ascii="Unikurd Hejar" w:hAnsi="Unikurd Hejar" w:cs="Unikurd Hejar"/>
          <w:sz w:val="36"/>
          <w:szCs w:val="36"/>
          <w:rtl/>
          <w:lang w:val="en-US"/>
        </w:rPr>
        <w:t xml:space="preserve"> (</w:t>
      </w:r>
      <w:r w:rsidR="00DF6942" w:rsidRPr="00DF6942">
        <w:rPr>
          <w:rFonts w:ascii="Unikurd Hejar" w:hAnsi="Unikurd Hejar" w:cs="Unikurd Hejar" w:hint="cs"/>
          <w:sz w:val="36"/>
          <w:szCs w:val="36"/>
          <w:rtl/>
          <w:lang w:val="en-US"/>
        </w:rPr>
        <w:t>هێمای وێنەیی لە پەیوەندییە وەرزشییەکاندا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>)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یە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بۆ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بەڕێزتان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دەنێرین،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بەمەبەستی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هەڵسەنگاندن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و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پشتگیری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كردنی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بۆ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بڵاوكردنەوە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لە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گۆڤارەكەماندا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. </w:t>
      </w:r>
    </w:p>
    <w:p w:rsidR="00B0355A" w:rsidRPr="00B0355A" w:rsidRDefault="00B0355A" w:rsidP="00B0355A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تكایە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فۆرمی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هەڵسەنگاندنەكە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لەماوەی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(3)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هەفتەدا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بۆمان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بگەڕێننەوە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. </w:t>
      </w:r>
    </w:p>
    <w:p w:rsidR="00B0355A" w:rsidRPr="00B0355A" w:rsidRDefault="00B0355A" w:rsidP="00B0355A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سوپاسی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هاوكاریتان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دەكەین</w:t>
      </w:r>
    </w:p>
    <w:p w:rsidR="00B0355A" w:rsidRPr="00B0355A" w:rsidRDefault="009B43C3" w:rsidP="00B0355A">
      <w:pPr>
        <w:bidi/>
        <w:spacing w:after="0" w:line="240" w:lineRule="auto"/>
        <w:jc w:val="center"/>
        <w:rPr>
          <w:rFonts w:ascii="Unikurd Hejar" w:hAnsi="Unikurd Hejar" w:cs="Unikurd Hejar"/>
          <w:sz w:val="36"/>
          <w:szCs w:val="36"/>
          <w:lang w:val="en-US"/>
        </w:rPr>
      </w:pPr>
      <w:r>
        <w:rPr>
          <w:rFonts w:ascii="Unikurd Hejar" w:hAnsi="Unikurd Hejar" w:cs="Unikurd Hejar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58240" behindDoc="1" locked="0" layoutInCell="1" allowOverlap="1" wp14:anchorId="2E0A7199" wp14:editId="61B4CDAD">
            <wp:simplePos x="0" y="0"/>
            <wp:positionH relativeFrom="column">
              <wp:posOffset>354965</wp:posOffset>
            </wp:positionH>
            <wp:positionV relativeFrom="paragraph">
              <wp:posOffset>257175</wp:posOffset>
            </wp:positionV>
            <wp:extent cx="1876425" cy="1003935"/>
            <wp:effectExtent l="0" t="0" r="0" b="0"/>
            <wp:wrapTight wrapText="bothSides">
              <wp:wrapPolygon edited="0">
                <wp:start x="0" y="0"/>
                <wp:lineTo x="0" y="21313"/>
                <wp:lineTo x="21490" y="21313"/>
                <wp:lineTo x="21490" y="0"/>
                <wp:lineTo x="0" y="0"/>
              </wp:wrapPolygon>
            </wp:wrapTight>
            <wp:docPr id="2" name="Picture 2" descr="C:\Users\High Tech\Dropbox\PC\Desktop\photo_2023-01-23_10-2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gh Tech\Dropbox\PC\Desktop\photo_2023-01-23_10-21-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55A">
        <w:rPr>
          <w:rFonts w:ascii="Unikurd Hejar" w:hAnsi="Unikurd Hejar" w:cs="Unikurd Hejar" w:hint="cs"/>
          <w:sz w:val="36"/>
          <w:szCs w:val="36"/>
          <w:rtl/>
          <w:lang w:val="en-US"/>
        </w:rPr>
        <w:t>لەگەڵ</w:t>
      </w:r>
      <w:r w:rsidR="00B0355A"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="00B0355A"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ڕێزدا</w:t>
      </w:r>
      <w:r w:rsidR="00B0355A" w:rsidRPr="00B0355A">
        <w:rPr>
          <w:rFonts w:ascii="Unikurd Hejar" w:hAnsi="Unikurd Hejar" w:cs="Unikurd Hejar"/>
          <w:sz w:val="36"/>
          <w:szCs w:val="36"/>
          <w:rtl/>
          <w:lang w:val="en-US"/>
        </w:rPr>
        <w:t>......</w:t>
      </w:r>
    </w:p>
    <w:p w:rsidR="00B0355A" w:rsidRPr="00B0355A" w:rsidRDefault="00B0355A" w:rsidP="00B0355A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</w:p>
    <w:p w:rsidR="00B0355A" w:rsidRPr="00B0355A" w:rsidRDefault="00B0355A" w:rsidP="00B0355A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</w:p>
    <w:p w:rsidR="00CA2F8C" w:rsidRPr="00CA2F8C" w:rsidRDefault="00CA2F8C" w:rsidP="00CA2F8C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</w:p>
    <w:p w:rsidR="00B5683F" w:rsidRDefault="00B5683F" w:rsidP="00B5683F">
      <w:pPr>
        <w:bidi/>
        <w:spacing w:after="0" w:line="240" w:lineRule="auto"/>
        <w:jc w:val="both"/>
        <w:rPr>
          <w:rFonts w:ascii="Unikurd Peshiw" w:hAnsi="Unikurd Peshiw" w:cs="Unikurd Peshiw"/>
          <w:sz w:val="28"/>
          <w:szCs w:val="28"/>
          <w:rtl/>
          <w:lang w:val="en-US"/>
        </w:rPr>
      </w:pP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Peshiw" w:hAnsi="Unikurd Peshiw" w:cs="Unikurd Peshiw"/>
          <w:sz w:val="28"/>
          <w:szCs w:val="28"/>
          <w:rtl/>
          <w:lang w:val="en-US"/>
        </w:rPr>
        <w:t xml:space="preserve"> </w:t>
      </w:r>
      <w:r>
        <w:rPr>
          <w:rFonts w:ascii="Unikurd Peshiw" w:hAnsi="Unikurd Peshiw" w:cs="Unikurd Peshiw" w:hint="cs"/>
          <w:sz w:val="28"/>
          <w:szCs w:val="28"/>
          <w:rtl/>
          <w:lang w:val="en-US"/>
        </w:rPr>
        <w:t xml:space="preserve">   </w:t>
      </w:r>
      <w:r w:rsidRPr="00B5683F">
        <w:rPr>
          <w:rFonts w:ascii="Unikurd Peshiw" w:hAnsi="Unikurd Peshiw" w:cs="Unikurd Peshiw"/>
          <w:sz w:val="28"/>
          <w:szCs w:val="28"/>
          <w:rtl/>
          <w:lang w:val="en-US"/>
        </w:rPr>
        <w:t xml:space="preserve"> پ. د. عەبدولفەتاح عەلی بۆتانی </w:t>
      </w:r>
    </w:p>
    <w:p w:rsidR="00B5683F" w:rsidRPr="00B5683F" w:rsidRDefault="00B5683F" w:rsidP="00B5683F">
      <w:pPr>
        <w:bidi/>
        <w:spacing w:after="0" w:line="240" w:lineRule="auto"/>
        <w:jc w:val="right"/>
        <w:rPr>
          <w:rFonts w:ascii="Unikurd Hejar" w:hAnsi="Unikurd Hejar" w:cs="Unikurd Hejar"/>
          <w:sz w:val="36"/>
          <w:szCs w:val="36"/>
          <w:lang w:val="en-US"/>
        </w:rPr>
      </w:pPr>
      <w:r w:rsidRPr="00B5683F">
        <w:rPr>
          <w:rFonts w:ascii="Unikurd Peshiw" w:hAnsi="Unikurd Peshiw" w:cs="Unikurd Peshiw"/>
          <w:sz w:val="28"/>
          <w:szCs w:val="28"/>
          <w:rtl/>
          <w:lang w:val="en-US"/>
        </w:rPr>
        <w:t>سەرنووسەری گۆڤاری ئەكادیمیای كوردی</w:t>
      </w:r>
    </w:p>
    <w:p w:rsidR="00B5683F" w:rsidRPr="00B5683F" w:rsidRDefault="00B5683F" w:rsidP="00B5683F">
      <w:pPr>
        <w:bidi/>
        <w:spacing w:after="0" w:line="240" w:lineRule="auto"/>
        <w:rPr>
          <w:rFonts w:ascii="Unikurd Hejar" w:hAnsi="Unikurd Hejar" w:cs="Unikurd Hejar"/>
          <w:sz w:val="36"/>
          <w:szCs w:val="36"/>
          <w:lang w:val="en-US"/>
        </w:rPr>
      </w:pP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>وێنەیەك بۆ /</w:t>
      </w:r>
    </w:p>
    <w:p w:rsidR="00653944" w:rsidRPr="00B5683F" w:rsidRDefault="00B5683F" w:rsidP="00B5683F">
      <w:pPr>
        <w:bidi/>
        <w:spacing w:after="0" w:line="240" w:lineRule="auto"/>
        <w:rPr>
          <w:rFonts w:ascii="Unikurd Hejar" w:hAnsi="Unikurd Hejar" w:cs="Unikurd Hejar"/>
          <w:sz w:val="36"/>
          <w:szCs w:val="36"/>
          <w:lang w:val="en-US"/>
        </w:rPr>
      </w:pP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>دۆسییەی تایبەت</w:t>
      </w:r>
    </w:p>
    <w:sectPr w:rsidR="00653944" w:rsidRPr="00B5683F" w:rsidSect="0032263E">
      <w:type w:val="continuous"/>
      <w:pgSz w:w="11906" w:h="16838" w:code="9"/>
      <w:pgMar w:top="3402" w:right="851" w:bottom="851" w:left="851" w:header="3402" w:footer="1544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F7A" w:rsidRDefault="00112F7A" w:rsidP="00C60F79">
      <w:pPr>
        <w:spacing w:after="0" w:line="240" w:lineRule="auto"/>
      </w:pPr>
      <w:r>
        <w:separator/>
      </w:r>
    </w:p>
  </w:endnote>
  <w:endnote w:type="continuationSeparator" w:id="0">
    <w:p w:rsidR="00112F7A" w:rsidRDefault="00112F7A" w:rsidP="00C60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Naskh Arabic">
    <w:panose1 w:val="020B0502040504020204"/>
    <w:charset w:val="00"/>
    <w:family w:val="swiss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nikurd Hejar">
    <w:panose1 w:val="020B0604030504040204"/>
    <w:charset w:val="00"/>
    <w:family w:val="swiss"/>
    <w:pitch w:val="variable"/>
    <w:sig w:usb0="00002007" w:usb1="80000000" w:usb2="00000008" w:usb3="00000000" w:csb0="00000051" w:csb1="00000000"/>
  </w:font>
  <w:font w:name="Unikurd Peshiw">
    <w:altName w:val="Tahoma"/>
    <w:charset w:val="00"/>
    <w:family w:val="swiss"/>
    <w:pitch w:val="variable"/>
    <w:sig w:usb0="00000000" w:usb1="80000000" w:usb2="00000008" w:usb3="00000000" w:csb0="0000005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338" w:rsidRPr="00736ECE" w:rsidRDefault="002B4B84" w:rsidP="00E51338">
    <w:pPr>
      <w:spacing w:after="0" w:line="240" w:lineRule="auto"/>
      <w:rPr>
        <w:rFonts w:cs="Sakkal Majalla"/>
        <w:sz w:val="18"/>
        <w:szCs w:val="18"/>
        <w:rtl/>
        <w:lang w:val="en-US" w:bidi="ar-IQ"/>
      </w:rPr>
    </w:pPr>
    <w:r>
      <w:rPr>
        <w:rFonts w:ascii="Sakkal Majalla" w:hAnsi="Sakkal Majalla" w:cs="Sakkal Majalla"/>
        <w:noProof/>
        <w:sz w:val="24"/>
        <w:szCs w:val="24"/>
        <w:rtl/>
        <w:lang w:val="en-U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>
              <wp:simplePos x="0" y="0"/>
              <wp:positionH relativeFrom="column">
                <wp:posOffset>4207510</wp:posOffset>
              </wp:positionH>
              <wp:positionV relativeFrom="paragraph">
                <wp:posOffset>-79375</wp:posOffset>
              </wp:positionV>
              <wp:extent cx="2357120" cy="509270"/>
              <wp:effectExtent l="0" t="0" r="0" b="508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7120" cy="5092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1338" w:rsidRPr="00465548" w:rsidRDefault="00E51338" w:rsidP="00E51338">
                          <w:pPr>
                            <w:pStyle w:val="Footer"/>
                            <w:bidi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  <w:t>ناونیشان-هەرێمی کوردستان-عێراق</w:t>
                          </w:r>
                        </w:p>
                        <w:p w:rsidR="00692B10" w:rsidRDefault="00692B10" w:rsidP="00E70C0A">
                          <w:pPr>
                            <w:pStyle w:val="Footer"/>
                            <w:bidi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lang w:val="en-US" w:bidi="ar-IQ"/>
                            </w:rPr>
                          </w:pPr>
                          <w:r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  <w:t xml:space="preserve">ئیمەیل: </w:t>
                          </w:r>
                          <w:r>
                            <w:rPr>
                              <w:rFonts w:ascii="Noto Naskh Arabic" w:hAnsi="Noto Naskh Arabic" w:cs="Noto Naskh Arabic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="00E70C0A">
                            <w:rPr>
                              <w:rFonts w:ascii="Helvetica" w:hAnsi="Helvetica"/>
                              <w:color w:val="5F6368"/>
                              <w:spacing w:val="3"/>
                              <w:sz w:val="21"/>
                              <w:szCs w:val="21"/>
                              <w:shd w:val="clear" w:color="auto" w:fill="FFFFFF"/>
                            </w:rPr>
                            <w:t>journal@ka.gov.krd</w:t>
                          </w:r>
                        </w:p>
                        <w:p w:rsidR="00E51338" w:rsidRPr="00465548" w:rsidRDefault="00E51338" w:rsidP="00E51338">
                          <w:pPr>
                            <w:pStyle w:val="Footer"/>
                            <w:bidi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lang w:val="en-US" w:bidi="ar-IQ"/>
                            </w:rPr>
                          </w:pPr>
                        </w:p>
                        <w:p w:rsidR="00E51338" w:rsidRPr="00465548" w:rsidRDefault="00E51338" w:rsidP="00E51338">
                          <w:pPr>
                            <w:bidi/>
                            <w:spacing w:after="0" w:line="276" w:lineRule="auto"/>
                            <w:jc w:val="center"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31.3pt;margin-top:-6.25pt;width:185.6pt;height:40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" filled="f" stroked="f">
              <v:textbox>
                <w:txbxContent>
                  <w:p w:rsidR="00E51338" w:rsidRPr="00465548" w:rsidRDefault="00E51338" w:rsidP="00E51338">
                    <w:pPr>
                      <w:pStyle w:val="Footer"/>
                      <w:bidi/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  <w:t>ناونیشان-هەرێمی کوردستان-عێراق</w:t>
                    </w:r>
                  </w:p>
                  <w:p w:rsidR="00692B10" w:rsidRDefault="00692B10" w:rsidP="00E70C0A">
                    <w:pPr>
                      <w:pStyle w:val="Footer"/>
                      <w:bidi/>
                      <w:rPr>
                        <w:rFonts w:ascii="Noto Naskh Arabic" w:hAnsi="Noto Naskh Arabic" w:cs="Noto Naskh Arabic"/>
                        <w:sz w:val="18"/>
                        <w:szCs w:val="18"/>
                        <w:lang w:val="en-US" w:bidi="ar-IQ"/>
                      </w:rPr>
                    </w:pPr>
                    <w:r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  <w:t xml:space="preserve">ئیمەیل: </w:t>
                    </w:r>
                    <w:r>
                      <w:rPr>
                        <w:rFonts w:ascii="Noto Naskh Arabic" w:hAnsi="Noto Naskh Arabic" w:cs="Noto Naskh Arabic"/>
                        <w:sz w:val="16"/>
                        <w:szCs w:val="16"/>
                        <w:rtl/>
                      </w:rPr>
                      <w:t xml:space="preserve"> </w:t>
                    </w:r>
                    <w:r w:rsidR="00E70C0A">
                      <w:rPr>
                        <w:rFonts w:ascii="Helvetica" w:hAnsi="Helvetica"/>
                        <w:color w:val="5F6368"/>
                        <w:spacing w:val="3"/>
                        <w:sz w:val="21"/>
                        <w:szCs w:val="21"/>
                        <w:shd w:val="clear" w:color="auto" w:fill="FFFFFF"/>
                      </w:rPr>
                      <w:t>journal@ka.gov.krd</w:t>
                    </w:r>
                  </w:p>
                  <w:p w:rsidR="00E51338" w:rsidRPr="00465548" w:rsidRDefault="00E51338" w:rsidP="00E51338">
                    <w:pPr>
                      <w:pStyle w:val="Footer"/>
                      <w:bidi/>
                      <w:rPr>
                        <w:rFonts w:ascii="Noto Naskh Arabic" w:hAnsi="Noto Naskh Arabic" w:cs="Noto Naskh Arabic"/>
                        <w:sz w:val="18"/>
                        <w:szCs w:val="18"/>
                        <w:lang w:val="en-US" w:bidi="ar-IQ"/>
                      </w:rPr>
                    </w:pPr>
                  </w:p>
                  <w:p w:rsidR="00E51338" w:rsidRPr="00465548" w:rsidRDefault="00E51338" w:rsidP="00E51338">
                    <w:pPr>
                      <w:bidi/>
                      <w:spacing w:after="0" w:line="276" w:lineRule="auto"/>
                      <w:jc w:val="center"/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Sakkal Majalla" w:hAnsi="Sakkal Majalla" w:cs="Sakkal Majalla"/>
        <w:noProof/>
        <w:sz w:val="24"/>
        <w:szCs w:val="24"/>
        <w:rtl/>
        <w:lang w:val="en-US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>
              <wp:simplePos x="0" y="0"/>
              <wp:positionH relativeFrom="column">
                <wp:posOffset>2221865</wp:posOffset>
              </wp:positionH>
              <wp:positionV relativeFrom="paragraph">
                <wp:posOffset>-75565</wp:posOffset>
              </wp:positionV>
              <wp:extent cx="2014855" cy="447675"/>
              <wp:effectExtent l="0" t="0" r="0" b="0"/>
              <wp:wrapSquare wrapText="bothSides"/>
              <wp:docPr id="20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4855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1338" w:rsidRPr="00465548" w:rsidRDefault="00E51338" w:rsidP="00E51338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  <w:t>عنوان-إقلیم کوردستان-العراق</w:t>
                          </w:r>
                        </w:p>
                        <w:p w:rsidR="00E51338" w:rsidRPr="00465548" w:rsidRDefault="00E51338" w:rsidP="00B5683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  <w:t xml:space="preserve">ژ. تەلەفۆن: 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18"/>
                              <w:szCs w:val="18"/>
                              <w:rtl/>
                            </w:rPr>
                            <w:t>07504902075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174.95pt;margin-top:-5.95pt;width:158.6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" filled="f" stroked="f">
              <v:textbox>
                <w:txbxContent>
                  <w:p w:rsidR="00E51338" w:rsidRPr="00465548" w:rsidRDefault="00E51338" w:rsidP="00E51338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  <w:t>عنوان-إقلیم کوردستان-العراق</w:t>
                    </w:r>
                  </w:p>
                  <w:p w:rsidR="00E51338" w:rsidRPr="00465548" w:rsidRDefault="00E51338" w:rsidP="00B5683F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  <w:t xml:space="preserve">ژ. تەلەفۆن: </w:t>
                    </w:r>
                    <w:r w:rsidR="00B5683F">
                      <w:rPr>
                        <w:rFonts w:ascii="Noto Naskh Arabic" w:hAnsi="Noto Naskh Arabic" w:cs="Noto Naskh Arabic" w:hint="cs"/>
                        <w:sz w:val="18"/>
                        <w:szCs w:val="18"/>
                        <w:rtl/>
                      </w:rPr>
                      <w:t>07504902075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 w:val="24"/>
        <w:szCs w:val="24"/>
        <w:rtl/>
        <w:lang w:val="en-US"/>
      </w:rPr>
      <mc:AlternateContent>
        <mc:Choice Requires="wps">
          <w:drawing>
            <wp:anchor distT="4294967295" distB="4294967295" distL="114300" distR="114300" simplePos="0" relativeHeight="251674624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-85091</wp:posOffset>
              </wp:positionV>
              <wp:extent cx="6467475" cy="0"/>
              <wp:effectExtent l="0" t="0" r="9525" b="1905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6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05pt,-6.7pt" to="509.2pt,-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" strokecolor="gray [1629]" strokeweight=".5pt">
              <v:stroke joinstyle="miter"/>
              <o:lock v:ext="edit" shapetype="f"/>
            </v:line>
          </w:pict>
        </mc:Fallback>
      </mc:AlternateContent>
    </w:r>
    <w:r w:rsidR="00E51338" w:rsidRPr="00736ECE">
      <w:rPr>
        <w:rFonts w:cs="Sakkal Majalla"/>
        <w:sz w:val="18"/>
        <w:szCs w:val="18"/>
        <w:lang w:val="en-US" w:bidi="ar-IQ"/>
      </w:rPr>
      <w:t>Address-Kurdistan Region-Iraq</w:t>
    </w:r>
  </w:p>
  <w:p w:rsidR="00206375" w:rsidRPr="00E51338" w:rsidRDefault="004713E4" w:rsidP="004713E4">
    <w:pPr>
      <w:spacing w:after="0" w:line="240" w:lineRule="auto"/>
      <w:rPr>
        <w:rFonts w:cs="Sakkal Majalla"/>
        <w:sz w:val="18"/>
        <w:szCs w:val="18"/>
        <w:rtl/>
        <w:lang w:val="en-US" w:bidi="ar-IQ"/>
      </w:rPr>
    </w:pPr>
    <w:r w:rsidRPr="004713E4">
      <w:rPr>
        <w:rFonts w:cs="Sakkal Majalla"/>
        <w:sz w:val="18"/>
        <w:szCs w:val="18"/>
        <w:lang w:val="en-US" w:bidi="ar-IQ"/>
      </w:rPr>
      <w:t>https://gov.krd/ka/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F7A" w:rsidRDefault="00112F7A" w:rsidP="00C60F79">
      <w:pPr>
        <w:spacing w:after="0" w:line="240" w:lineRule="auto"/>
      </w:pPr>
      <w:r>
        <w:separator/>
      </w:r>
    </w:p>
  </w:footnote>
  <w:footnote w:type="continuationSeparator" w:id="0">
    <w:p w:rsidR="00112F7A" w:rsidRDefault="00112F7A" w:rsidP="00C60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42C" w:rsidRPr="00B8042C" w:rsidRDefault="002B4B84" w:rsidP="004D1C21">
    <w:pPr>
      <w:pStyle w:val="Header"/>
      <w:rPr>
        <w:rtl/>
      </w:rPr>
    </w:pPr>
    <w:r>
      <w:rPr>
        <w:noProof/>
        <w:rtl/>
        <w:lang w:val="en-U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3784600</wp:posOffset>
              </wp:positionH>
              <wp:positionV relativeFrom="paragraph">
                <wp:posOffset>-1984375</wp:posOffset>
              </wp:positionV>
              <wp:extent cx="2731770" cy="1607185"/>
              <wp:effectExtent l="0" t="0" r="11430" b="1206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1770" cy="1607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015E2" w:rsidRPr="00134A82" w:rsidRDefault="002015E2" w:rsidP="002015E2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</w:pPr>
                          <w:r w:rsidRPr="00134A82"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8"/>
                              <w:szCs w:val="28"/>
                              <w:rtl/>
                              <w:lang w:val="en-US"/>
                            </w:rPr>
                            <w:t>حکومەتی هەرێمی کوردستان-عێراق</w:t>
                          </w:r>
                        </w:p>
                        <w:p w:rsidR="002015E2" w:rsidRPr="00465548" w:rsidRDefault="002015E2" w:rsidP="002015E2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rtl/>
                              <w:lang w:val="en-US"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rtl/>
                              <w:lang w:val="en-US"/>
                            </w:rPr>
                            <w:t>ئەنجومەنی وەزیران</w:t>
                          </w:r>
                        </w:p>
                        <w:p w:rsidR="002015E2" w:rsidRPr="00465548" w:rsidRDefault="00CA2F8C" w:rsidP="002015E2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rtl/>
                              <w:lang w:val="en-US" w:bidi="ar-OM"/>
                            </w:rPr>
                          </w:pP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6"/>
                              <w:szCs w:val="26"/>
                              <w:rtl/>
                              <w:lang w:val="en-US" w:bidi="ar-KW"/>
                            </w:rPr>
                            <w:t>ئه‌كادیمیا</w:t>
                          </w: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6"/>
                              <w:szCs w:val="26"/>
                              <w:rtl/>
                              <w:lang w:val="en-US" w:bidi="ar-OM"/>
                            </w:rPr>
                            <w:t>ی كوردی</w:t>
                          </w:r>
                        </w:p>
                        <w:p w:rsidR="002015E2" w:rsidRPr="00465548" w:rsidRDefault="00CA2F8C" w:rsidP="002015E2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color w:val="BE9E4B"/>
                              <w:sz w:val="24"/>
                              <w:szCs w:val="24"/>
                              <w:rtl/>
                              <w:lang w:val="en-US"/>
                            </w:rPr>
                          </w:pP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/>
                            </w:rPr>
                            <w:t>گۆڤاری ئەكادیمیای كوردی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8pt;margin-top:-156.25pt;width:215.1pt;height:12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" filled="f" stroked="f">
              <v:textbox inset="0,0,0,0">
                <w:txbxContent>
                  <w:p w:rsidR="002015E2" w:rsidRPr="00134A82" w:rsidRDefault="002015E2" w:rsidP="002015E2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8"/>
                        <w:szCs w:val="28"/>
                        <w:lang w:val="en-US"/>
                      </w:rPr>
                    </w:pPr>
                    <w:r w:rsidRPr="00134A82">
                      <w:rPr>
                        <w:rFonts w:ascii="Noto Naskh Arabic" w:hAnsi="Noto Naskh Arabic" w:cs="Noto Naskh Arabic"/>
                        <w:b/>
                        <w:bCs/>
                        <w:sz w:val="28"/>
                        <w:szCs w:val="28"/>
                        <w:rtl/>
                        <w:lang w:val="en-US"/>
                      </w:rPr>
                      <w:t>حکومەتی هەرێمی کوردستان-عێراق</w:t>
                    </w:r>
                  </w:p>
                  <w:p w:rsidR="002015E2" w:rsidRPr="00465548" w:rsidRDefault="002015E2" w:rsidP="002015E2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rtl/>
                        <w:lang w:val="en-US"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rtl/>
                        <w:lang w:val="en-US"/>
                      </w:rPr>
                      <w:t>ئەنجومەنی وەزیران</w:t>
                    </w:r>
                  </w:p>
                  <w:p w:rsidR="002015E2" w:rsidRPr="00465548" w:rsidRDefault="00CA2F8C" w:rsidP="002015E2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rtl/>
                        <w:lang w:val="en-US" w:bidi="ar-OM"/>
                      </w:rPr>
                    </w:pP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6"/>
                        <w:szCs w:val="26"/>
                        <w:rtl/>
                        <w:lang w:val="en-US" w:bidi="ar-KW"/>
                      </w:rPr>
                      <w:t>ئه‌كادیمیا</w:t>
                    </w: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6"/>
                        <w:szCs w:val="26"/>
                        <w:rtl/>
                        <w:lang w:val="en-US" w:bidi="ar-OM"/>
                      </w:rPr>
                      <w:t>ی كوردی</w:t>
                    </w:r>
                  </w:p>
                  <w:p w:rsidR="002015E2" w:rsidRPr="00465548" w:rsidRDefault="00CA2F8C" w:rsidP="002015E2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color w:val="BE9E4B"/>
                        <w:sz w:val="24"/>
                        <w:szCs w:val="24"/>
                        <w:rtl/>
                        <w:lang w:val="en-US"/>
                      </w:rPr>
                    </w:pP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4"/>
                        <w:szCs w:val="24"/>
                        <w:rtl/>
                        <w:lang w:val="en-US"/>
                      </w:rPr>
                      <w:t>گۆڤاری ئەكادیمیای كوردی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-1976120</wp:posOffset>
              </wp:positionV>
              <wp:extent cx="2695575" cy="1607185"/>
              <wp:effectExtent l="0" t="0" r="9525" b="12065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1607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548" w:rsidRPr="00134A82" w:rsidRDefault="00465548" w:rsidP="00465548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8"/>
                              <w:szCs w:val="28"/>
                              <w:rtl/>
                              <w:lang w:val="en-US"/>
                            </w:rPr>
                          </w:pPr>
                          <w:r w:rsidRPr="00134A82"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8"/>
                              <w:szCs w:val="28"/>
                              <w:rtl/>
                              <w:lang w:val="en-US"/>
                            </w:rPr>
                            <w:t>حکومة إقلیم کوردستان-العراق</w:t>
                          </w:r>
                        </w:p>
                        <w:p w:rsidR="00465548" w:rsidRPr="00465548" w:rsidRDefault="00465548" w:rsidP="00465548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rtl/>
                              <w:lang w:val="en-US"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rtl/>
                              <w:lang w:val="en-US"/>
                            </w:rPr>
                            <w:t>مجلس الوزراء</w:t>
                          </w:r>
                        </w:p>
                        <w:p w:rsidR="001A02A8" w:rsidRPr="00A00F48" w:rsidRDefault="00CA2F8C" w:rsidP="00465548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lang w:val="en-US" w:bidi="ar-IQ"/>
                            </w:rPr>
                          </w:pP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6"/>
                              <w:szCs w:val="26"/>
                              <w:rtl/>
                              <w:lang w:val="en-US"/>
                            </w:rPr>
                            <w:t>الاكادیمی</w:t>
                          </w: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6"/>
                              <w:szCs w:val="26"/>
                              <w:rtl/>
                              <w:lang w:val="en-US" w:bidi="ar-IQ"/>
                            </w:rPr>
                            <w:t>ة الكوردية</w:t>
                          </w:r>
                        </w:p>
                        <w:p w:rsidR="00465548" w:rsidRPr="00465548" w:rsidRDefault="00CA2F8C" w:rsidP="00465548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color w:val="BE9E4B"/>
                              <w:sz w:val="24"/>
                              <w:szCs w:val="24"/>
                              <w:rtl/>
                              <w:lang w:val="en-US"/>
                            </w:rPr>
                          </w:pP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/>
                            </w:rPr>
                            <w:t>مجلة الاكاديمية الكوردية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.3pt;margin-top:-155.6pt;width:212.25pt;height:126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" filled="f" stroked="f">
              <v:textbox inset="0,0,0,0">
                <w:txbxContent>
                  <w:p w:rsidR="00465548" w:rsidRPr="00134A82" w:rsidRDefault="00465548" w:rsidP="00465548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8"/>
                        <w:szCs w:val="28"/>
                        <w:rtl/>
                        <w:lang w:val="en-US"/>
                      </w:rPr>
                    </w:pPr>
                    <w:r w:rsidRPr="00134A82">
                      <w:rPr>
                        <w:rFonts w:ascii="Noto Naskh Arabic" w:hAnsi="Noto Naskh Arabic" w:cs="Noto Naskh Arabic"/>
                        <w:b/>
                        <w:bCs/>
                        <w:sz w:val="28"/>
                        <w:szCs w:val="28"/>
                        <w:rtl/>
                        <w:lang w:val="en-US"/>
                      </w:rPr>
                      <w:t>حکومة إقلیم کوردستان-العراق</w:t>
                    </w:r>
                  </w:p>
                  <w:p w:rsidR="00465548" w:rsidRPr="00465548" w:rsidRDefault="00465548" w:rsidP="00465548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rtl/>
                        <w:lang w:val="en-US"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rtl/>
                        <w:lang w:val="en-US"/>
                      </w:rPr>
                      <w:t>مجلس الوزراء</w:t>
                    </w:r>
                  </w:p>
                  <w:p w:rsidR="001A02A8" w:rsidRPr="00A00F48" w:rsidRDefault="00CA2F8C" w:rsidP="00465548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lang w:val="en-US" w:bidi="ar-IQ"/>
                      </w:rPr>
                    </w:pP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6"/>
                        <w:szCs w:val="26"/>
                        <w:rtl/>
                        <w:lang w:val="en-US"/>
                      </w:rPr>
                      <w:t>الاكادیمی</w:t>
                    </w: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6"/>
                        <w:szCs w:val="26"/>
                        <w:rtl/>
                        <w:lang w:val="en-US" w:bidi="ar-IQ"/>
                      </w:rPr>
                      <w:t>ة الكوردية</w:t>
                    </w:r>
                  </w:p>
                  <w:p w:rsidR="00465548" w:rsidRPr="00465548" w:rsidRDefault="00CA2F8C" w:rsidP="00465548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color w:val="BE9E4B"/>
                        <w:sz w:val="24"/>
                        <w:szCs w:val="24"/>
                        <w:rtl/>
                        <w:lang w:val="en-US"/>
                      </w:rPr>
                    </w:pP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4"/>
                        <w:szCs w:val="24"/>
                        <w:rtl/>
                        <w:lang w:val="en-US"/>
                      </w:rPr>
                      <w:t>مجلة الاكاديمية الكوردية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  <w:lang w:val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2690495</wp:posOffset>
              </wp:positionH>
              <wp:positionV relativeFrom="paragraph">
                <wp:posOffset>-1750695</wp:posOffset>
              </wp:positionV>
              <wp:extent cx="1096010" cy="1286510"/>
              <wp:effectExtent l="0" t="0" r="8890" b="889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1286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2CF5" w:rsidRPr="00A22CF5" w:rsidRDefault="00265C3B" w:rsidP="00CE6657">
                          <w:pPr>
                            <w:ind w:right="-20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1096010" cy="1047657"/>
                                <wp:effectExtent l="19050" t="0" r="8890" b="0"/>
                                <wp:docPr id="1" name="Picture 1" descr="ئارمى ئةكاديميانسخ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ئارمى ئةكاديميانسخ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6010" cy="10476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211.85pt;margin-top:-137.85pt;width:86.3pt;height:101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" filled="f" stroked="f">
              <v:textbox inset="0,0,0,0">
                <w:txbxContent>
                  <w:p w:rsidR="00A22CF5" w:rsidRPr="00A22CF5" w:rsidRDefault="00265C3B" w:rsidP="00CE6657">
                    <w:pPr>
                      <w:ind w:right="-20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1096010" cy="1047657"/>
                          <wp:effectExtent l="19050" t="0" r="8890" b="0"/>
                          <wp:docPr id="1" name="Picture 1" descr="ئارمى ئةكاديميانسخ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ئارمى ئةكاديميانسخ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6010" cy="10476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Sakkal Majalla" w:hAnsi="Sakkal Majalla" w:cs="Sakkal Majalla"/>
        <w:noProof/>
        <w:sz w:val="24"/>
        <w:szCs w:val="24"/>
        <w:rtl/>
        <w:lang w:val="en-US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>
              <wp:simplePos x="0" y="0"/>
              <wp:positionH relativeFrom="column">
                <wp:posOffset>26035</wp:posOffset>
              </wp:positionH>
              <wp:positionV relativeFrom="paragraph">
                <wp:posOffset>-374650</wp:posOffset>
              </wp:positionV>
              <wp:extent cx="2150745" cy="552450"/>
              <wp:effectExtent l="0" t="0" r="0" b="0"/>
              <wp:wrapThrough wrapText="bothSides">
                <wp:wrapPolygon edited="0">
                  <wp:start x="574" y="0"/>
                  <wp:lineTo x="574" y="20855"/>
                  <wp:lineTo x="20854" y="20855"/>
                  <wp:lineTo x="20854" y="0"/>
                  <wp:lineTo x="574" y="0"/>
                </wp:wrapPolygon>
              </wp:wrapThrough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0745" cy="552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7E9A" w:rsidRPr="00465548" w:rsidRDefault="007A7E9A" w:rsidP="00DF6942">
                          <w:pPr>
                            <w:bidi/>
                            <w:spacing w:after="0" w:line="276" w:lineRule="auto"/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 w:bidi="ar-OM"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العدد:</w:t>
                          </w:r>
                          <w:r w:rsidR="00874A8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 w:bidi="ar-OM"/>
                            </w:rPr>
                            <w:t xml:space="preserve"> </w:t>
                          </w:r>
                          <w:r w:rsidR="00DF6942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 w:bidi="ar-OM"/>
                            </w:rPr>
                            <w:t>14</w:t>
                          </w:r>
                        </w:p>
                        <w:p w:rsidR="007A7E9A" w:rsidRPr="00465548" w:rsidRDefault="007A7E9A" w:rsidP="002B4B84">
                          <w:pPr>
                            <w:bidi/>
                            <w:spacing w:after="0" w:line="276" w:lineRule="auto"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التاریخ: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   </w:t>
                          </w:r>
                          <w:r w:rsidR="002B4B84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>23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/</w:t>
                          </w:r>
                          <w:r w:rsidR="002B4B84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>1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/</w:t>
                          </w:r>
                          <w:r w:rsidR="00641A54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.05pt;margin-top:-29.5pt;width:169.35pt;height:43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" filled="f" stroked="f">
              <v:textbox>
                <w:txbxContent>
                  <w:p w:rsidR="007A7E9A" w:rsidRPr="00465548" w:rsidRDefault="007A7E9A" w:rsidP="00DF6942">
                    <w:pPr>
                      <w:bidi/>
                      <w:spacing w:after="0" w:line="276" w:lineRule="auto"/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 w:bidi="ar-OM"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العدد:</w:t>
                    </w:r>
                    <w:r w:rsidR="00874A8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 w:bidi="ar-OM"/>
                      </w:rPr>
                      <w:t xml:space="preserve"> </w:t>
                    </w:r>
                    <w:r w:rsidR="00DF6942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 w:bidi="ar-OM"/>
                      </w:rPr>
                      <w:t>14</w:t>
                    </w:r>
                  </w:p>
                  <w:p w:rsidR="007A7E9A" w:rsidRPr="00465548" w:rsidRDefault="007A7E9A" w:rsidP="002B4B84">
                    <w:pPr>
                      <w:bidi/>
                      <w:spacing w:after="0" w:line="276" w:lineRule="auto"/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التاریخ: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 xml:space="preserve">    </w:t>
                    </w:r>
                    <w:r w:rsidR="002B4B84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>23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 xml:space="preserve"> /</w:t>
                    </w:r>
                    <w:r w:rsidR="002B4B84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>1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 xml:space="preserve"> /</w:t>
                    </w:r>
                    <w:r w:rsidR="00641A54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>2022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Sakkal Majalla" w:hAnsi="Sakkal Majalla" w:cs="Sakkal Majalla"/>
        <w:noProof/>
        <w:sz w:val="24"/>
        <w:szCs w:val="24"/>
        <w:rtl/>
        <w:lang w:val="en-US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>
              <wp:simplePos x="0" y="0"/>
              <wp:positionH relativeFrom="column">
                <wp:posOffset>3917315</wp:posOffset>
              </wp:positionH>
              <wp:positionV relativeFrom="paragraph">
                <wp:posOffset>-386080</wp:posOffset>
              </wp:positionV>
              <wp:extent cx="2696845" cy="561975"/>
              <wp:effectExtent l="0" t="0" r="0" b="0"/>
              <wp:wrapThrough wrapText="bothSides">
                <wp:wrapPolygon edited="0">
                  <wp:start x="458" y="0"/>
                  <wp:lineTo x="458" y="20502"/>
                  <wp:lineTo x="21056" y="20502"/>
                  <wp:lineTo x="21056" y="0"/>
                  <wp:lineTo x="458" y="0"/>
                </wp:wrapPolygon>
              </wp:wrapThrough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6845" cy="561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683F" w:rsidRDefault="007A7E9A" w:rsidP="00B5683F">
                          <w:pPr>
                            <w:bidi/>
                            <w:spacing w:after="0" w:line="276" w:lineRule="auto"/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ژمارە:</w:t>
                          </w:r>
                          <w:r w:rsidR="00164B35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</w:t>
                          </w:r>
                        </w:p>
                        <w:p w:rsidR="007A7E9A" w:rsidRPr="00465548" w:rsidRDefault="007A7E9A" w:rsidP="00641A54">
                          <w:pPr>
                            <w:bidi/>
                            <w:spacing w:after="0" w:line="276" w:lineRule="auto"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رێکەوت</w:t>
                          </w:r>
                          <w:r w:rsidR="001E35A1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: 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     </w:t>
                          </w:r>
                          <w:r w:rsidR="001E35A1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/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     </w:t>
                          </w:r>
                          <w:r w:rsidR="00B5683F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</w:t>
                          </w:r>
                          <w:r w:rsidR="00837D8C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/ 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>27</w:t>
                          </w:r>
                          <w:r w:rsidR="00641A54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>22</w:t>
                          </w:r>
                          <w:r w:rsidR="001E35A1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ی</w:t>
                          </w:r>
                          <w:r w:rsidR="00837D8C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کوردی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308.45pt;margin-top:-30.4pt;width:212.35pt;height:44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" filled="f" stroked="f">
              <v:textbox>
                <w:txbxContent>
                  <w:p w:rsidR="00B5683F" w:rsidRDefault="007A7E9A" w:rsidP="00B5683F">
                    <w:pPr>
                      <w:bidi/>
                      <w:spacing w:after="0" w:line="276" w:lineRule="auto"/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ژمارە:</w:t>
                    </w:r>
                    <w:r w:rsidR="00164B35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 xml:space="preserve"> </w:t>
                    </w:r>
                  </w:p>
                  <w:p w:rsidR="007A7E9A" w:rsidRPr="00465548" w:rsidRDefault="007A7E9A" w:rsidP="00641A54">
                    <w:pPr>
                      <w:bidi/>
                      <w:spacing w:after="0" w:line="276" w:lineRule="auto"/>
                      <w:rPr>
                        <w:rFonts w:ascii="Noto Naskh Arabic" w:hAnsi="Noto Naskh Arabic" w:cs="Noto Naskh Arabic"/>
                        <w:sz w:val="18"/>
                        <w:szCs w:val="18"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رێکەوت</w:t>
                    </w:r>
                    <w:r w:rsidR="001E35A1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 xml:space="preserve">: 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 xml:space="preserve">      </w:t>
                    </w:r>
                    <w:r w:rsidR="001E35A1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/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 xml:space="preserve">      </w:t>
                    </w:r>
                    <w:r w:rsidR="00B5683F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 xml:space="preserve"> </w:t>
                    </w:r>
                    <w:r w:rsidR="00837D8C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 xml:space="preserve">/ 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>27</w:t>
                    </w:r>
                    <w:r w:rsidR="00641A54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>22</w:t>
                    </w:r>
                    <w:r w:rsidR="001E35A1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ی</w:t>
                    </w:r>
                    <w:r w:rsidR="00837D8C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 xml:space="preserve"> کوردی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rtl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-341630</wp:posOffset>
              </wp:positionV>
              <wp:extent cx="6513830" cy="3175"/>
              <wp:effectExtent l="0" t="0" r="20320" b="34925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13830" cy="3175"/>
                      </a:xfrm>
                      <a:prstGeom prst="line">
                        <a:avLst/>
                      </a:prstGeom>
                      <a:ln w="190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-26.9pt" to="512.95pt,-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" strokecolor="gray [1629]" strokeweight="1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95792"/>
    <w:multiLevelType w:val="hybridMultilevel"/>
    <w:tmpl w:val="D5E0B120"/>
    <w:lvl w:ilvl="0" w:tplc="247E63E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C5B"/>
    <w:rsid w:val="00001C62"/>
    <w:rsid w:val="00003DE4"/>
    <w:rsid w:val="0001134E"/>
    <w:rsid w:val="0001540A"/>
    <w:rsid w:val="000221B6"/>
    <w:rsid w:val="000249D2"/>
    <w:rsid w:val="00027015"/>
    <w:rsid w:val="0003660F"/>
    <w:rsid w:val="0004665E"/>
    <w:rsid w:val="00047FA1"/>
    <w:rsid w:val="000510DC"/>
    <w:rsid w:val="000A7F27"/>
    <w:rsid w:val="000B00A7"/>
    <w:rsid w:val="000B5D42"/>
    <w:rsid w:val="000E4CB0"/>
    <w:rsid w:val="000F172D"/>
    <w:rsid w:val="00112B5D"/>
    <w:rsid w:val="00112F7A"/>
    <w:rsid w:val="00120FDF"/>
    <w:rsid w:val="00136E76"/>
    <w:rsid w:val="00153C13"/>
    <w:rsid w:val="00164B35"/>
    <w:rsid w:val="00173ADA"/>
    <w:rsid w:val="00176C5B"/>
    <w:rsid w:val="0018717B"/>
    <w:rsid w:val="00193BC7"/>
    <w:rsid w:val="001A02A8"/>
    <w:rsid w:val="001B404C"/>
    <w:rsid w:val="001B78C3"/>
    <w:rsid w:val="001D7EE2"/>
    <w:rsid w:val="001E35A1"/>
    <w:rsid w:val="001F1A6D"/>
    <w:rsid w:val="001F5694"/>
    <w:rsid w:val="002015E2"/>
    <w:rsid w:val="00203227"/>
    <w:rsid w:val="00206375"/>
    <w:rsid w:val="002116BB"/>
    <w:rsid w:val="0021419E"/>
    <w:rsid w:val="002168F9"/>
    <w:rsid w:val="00226395"/>
    <w:rsid w:val="00236B26"/>
    <w:rsid w:val="00240320"/>
    <w:rsid w:val="00254798"/>
    <w:rsid w:val="00265C3B"/>
    <w:rsid w:val="002748EE"/>
    <w:rsid w:val="00292528"/>
    <w:rsid w:val="002B4B84"/>
    <w:rsid w:val="002D3AA0"/>
    <w:rsid w:val="002F4C15"/>
    <w:rsid w:val="00302ABD"/>
    <w:rsid w:val="0030545E"/>
    <w:rsid w:val="0031631E"/>
    <w:rsid w:val="0032263E"/>
    <w:rsid w:val="003623AA"/>
    <w:rsid w:val="00382D27"/>
    <w:rsid w:val="00386EB7"/>
    <w:rsid w:val="003958E1"/>
    <w:rsid w:val="003E4ACC"/>
    <w:rsid w:val="0040715D"/>
    <w:rsid w:val="004144DC"/>
    <w:rsid w:val="00426028"/>
    <w:rsid w:val="00436661"/>
    <w:rsid w:val="00437902"/>
    <w:rsid w:val="00454123"/>
    <w:rsid w:val="00455C27"/>
    <w:rsid w:val="00456030"/>
    <w:rsid w:val="00465548"/>
    <w:rsid w:val="004713E4"/>
    <w:rsid w:val="00473DB9"/>
    <w:rsid w:val="004C0E05"/>
    <w:rsid w:val="004F11A3"/>
    <w:rsid w:val="004F7272"/>
    <w:rsid w:val="0051155E"/>
    <w:rsid w:val="00545161"/>
    <w:rsid w:val="005563C1"/>
    <w:rsid w:val="00557BDA"/>
    <w:rsid w:val="0056537F"/>
    <w:rsid w:val="00586764"/>
    <w:rsid w:val="005A4207"/>
    <w:rsid w:val="005C04A5"/>
    <w:rsid w:val="005C0893"/>
    <w:rsid w:val="005D2817"/>
    <w:rsid w:val="005E5F85"/>
    <w:rsid w:val="005F6FB4"/>
    <w:rsid w:val="00603E5D"/>
    <w:rsid w:val="00611DA1"/>
    <w:rsid w:val="0061771F"/>
    <w:rsid w:val="00627CA0"/>
    <w:rsid w:val="00636BAB"/>
    <w:rsid w:val="00641A54"/>
    <w:rsid w:val="00653944"/>
    <w:rsid w:val="00676BB2"/>
    <w:rsid w:val="00692B10"/>
    <w:rsid w:val="006A3EE9"/>
    <w:rsid w:val="006C70DA"/>
    <w:rsid w:val="006F28E2"/>
    <w:rsid w:val="0070566D"/>
    <w:rsid w:val="0070604E"/>
    <w:rsid w:val="00736ECE"/>
    <w:rsid w:val="00754913"/>
    <w:rsid w:val="00756225"/>
    <w:rsid w:val="00782157"/>
    <w:rsid w:val="00785B0E"/>
    <w:rsid w:val="007949FC"/>
    <w:rsid w:val="007972E1"/>
    <w:rsid w:val="007A5AAE"/>
    <w:rsid w:val="007A6DC5"/>
    <w:rsid w:val="007A7E9A"/>
    <w:rsid w:val="007C2883"/>
    <w:rsid w:val="007E20F6"/>
    <w:rsid w:val="007F3726"/>
    <w:rsid w:val="008357E6"/>
    <w:rsid w:val="00837D8C"/>
    <w:rsid w:val="00846FDA"/>
    <w:rsid w:val="00861A63"/>
    <w:rsid w:val="00874A8F"/>
    <w:rsid w:val="008A1D14"/>
    <w:rsid w:val="008E7B41"/>
    <w:rsid w:val="00911121"/>
    <w:rsid w:val="009132C9"/>
    <w:rsid w:val="00927CE3"/>
    <w:rsid w:val="00943423"/>
    <w:rsid w:val="0095647A"/>
    <w:rsid w:val="00957CF1"/>
    <w:rsid w:val="00965801"/>
    <w:rsid w:val="00965F63"/>
    <w:rsid w:val="0097390B"/>
    <w:rsid w:val="009A6759"/>
    <w:rsid w:val="009B43C3"/>
    <w:rsid w:val="009B50E2"/>
    <w:rsid w:val="009D31A9"/>
    <w:rsid w:val="009D71D8"/>
    <w:rsid w:val="009E6D68"/>
    <w:rsid w:val="009F1EA1"/>
    <w:rsid w:val="00A00F48"/>
    <w:rsid w:val="00A1098E"/>
    <w:rsid w:val="00A43767"/>
    <w:rsid w:val="00A44D60"/>
    <w:rsid w:val="00A500C6"/>
    <w:rsid w:val="00A63F19"/>
    <w:rsid w:val="00AF7966"/>
    <w:rsid w:val="00B0355A"/>
    <w:rsid w:val="00B10C9F"/>
    <w:rsid w:val="00B1689F"/>
    <w:rsid w:val="00B21682"/>
    <w:rsid w:val="00B40AAB"/>
    <w:rsid w:val="00B54FCE"/>
    <w:rsid w:val="00B5683F"/>
    <w:rsid w:val="00BA0676"/>
    <w:rsid w:val="00BE406F"/>
    <w:rsid w:val="00C517BF"/>
    <w:rsid w:val="00C60F79"/>
    <w:rsid w:val="00C622B7"/>
    <w:rsid w:val="00C83F0A"/>
    <w:rsid w:val="00C872EA"/>
    <w:rsid w:val="00CA2F8C"/>
    <w:rsid w:val="00CD4255"/>
    <w:rsid w:val="00D0723A"/>
    <w:rsid w:val="00D505C1"/>
    <w:rsid w:val="00D54CA3"/>
    <w:rsid w:val="00D65212"/>
    <w:rsid w:val="00D8017C"/>
    <w:rsid w:val="00D87B47"/>
    <w:rsid w:val="00DD07B2"/>
    <w:rsid w:val="00DE2E72"/>
    <w:rsid w:val="00DF6942"/>
    <w:rsid w:val="00E041F8"/>
    <w:rsid w:val="00E25FC0"/>
    <w:rsid w:val="00E41815"/>
    <w:rsid w:val="00E51338"/>
    <w:rsid w:val="00E65859"/>
    <w:rsid w:val="00E708C8"/>
    <w:rsid w:val="00E70C0A"/>
    <w:rsid w:val="00E85C0E"/>
    <w:rsid w:val="00EA22E6"/>
    <w:rsid w:val="00EF1070"/>
    <w:rsid w:val="00EF3384"/>
    <w:rsid w:val="00F041B5"/>
    <w:rsid w:val="00F61769"/>
    <w:rsid w:val="00F845EB"/>
    <w:rsid w:val="00F8582B"/>
    <w:rsid w:val="00F93C1D"/>
    <w:rsid w:val="00FF7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F7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7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6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79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B10C9F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6BB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6BB2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676B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5115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3E4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F7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7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6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79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B10C9F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6BB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6BB2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676B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5115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3E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8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gh%20Tech\Downloads\&#1705;&#1717;&#1742;&#1588;&#1749;&#1740;%20&#1606;&#1608;&#1587;&#1585;&#1575;&#1608;&#1740;%20&#1601;&#1749;&#1585;&#1605;&#1740;%20(&#1576;&#1749;&#1685;&#1742;&#1608;&#1749;&#1576;&#1749;&#1585;&#1575;&#1740;&#1749;&#1578;&#1740;&#1749;&#1705;&#1575;&#1606;&#1740;%20&#1688;&#1742;&#1585;%20&#1608;&#1749;&#1586;&#1575;&#1585;&#1749;&#1578;%20&#1608;%20&#1583;&#1749;&#1587;&#1578;&#1749;%20&#1608;%20&#1601;&#1749;&#1585;&#1605;&#1575;&#1606;&#1711;&#1749;&#1705;&#1575;&#1606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22EF29-5C4D-435F-84AE-925359211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کڵێشەی نوسراوی فەرمی (بەڕێوەبەرایەتیەکانی ژێر وەزارەت و دەستە و فەرمانگەکان)</Template>
  <TotalTime>33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High Tech</dc:creator>
  <cp:lastModifiedBy>High Tech</cp:lastModifiedBy>
  <cp:revision>28</cp:revision>
  <cp:lastPrinted>2022-06-30T08:29:00Z</cp:lastPrinted>
  <dcterms:created xsi:type="dcterms:W3CDTF">2023-01-23T08:06:00Z</dcterms:created>
  <dcterms:modified xsi:type="dcterms:W3CDTF">2023-01-24T08:43:00Z</dcterms:modified>
</cp:coreProperties>
</file>